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64240986" w:rsidR="00E07216" w:rsidRPr="00B678A9" w:rsidRDefault="00E07216" w:rsidP="00FA5CD6">
      <w:pPr>
        <w:rPr>
          <w:rFonts w:ascii="Open Sans" w:hAnsi="Open Sans" w:cs="Open Sans"/>
          <w:b/>
          <w:sz w:val="28"/>
          <w:szCs w:val="28"/>
          <w:lang w:val="fr-CH"/>
        </w:rPr>
      </w:pPr>
      <w:r w:rsidRPr="00B678A9">
        <w:rPr>
          <w:rFonts w:ascii="Open Sans" w:hAnsi="Open Sans" w:cs="Open Sans"/>
          <w:b/>
          <w:i/>
          <w:sz w:val="28"/>
          <w:szCs w:val="28"/>
          <w:lang w:val="fr-CH"/>
        </w:rPr>
        <w:t>MEDIA INFORMATION</w:t>
      </w:r>
      <w:r w:rsidR="00077EBD">
        <w:rPr>
          <w:rFonts w:ascii="Open Sans" w:hAnsi="Open Sans" w:cs="Open Sans"/>
          <w:b/>
          <w:i/>
          <w:sz w:val="28"/>
          <w:szCs w:val="28"/>
          <w:lang w:val="fr-CH"/>
        </w:rPr>
        <w:t xml:space="preserve"> </w:t>
      </w:r>
      <w:r w:rsidR="00077EBD" w:rsidRPr="00077EBD">
        <w:rPr>
          <w:rFonts w:ascii="Open Sans" w:hAnsi="Open Sans" w:cs="Open Sans"/>
          <w:b/>
          <w:sz w:val="22"/>
          <w:szCs w:val="22"/>
          <w:lang w:val="fr-CH"/>
        </w:rPr>
        <w:t>((free publication))</w:t>
      </w:r>
    </w:p>
    <w:p w14:paraId="389548B2" w14:textId="1EFF2D4E" w:rsidR="00E07216" w:rsidRPr="00B678A9" w:rsidRDefault="00E07216" w:rsidP="00B24B09">
      <w:pPr>
        <w:rPr>
          <w:rFonts w:ascii="Open Sans" w:hAnsi="Open Sans" w:cs="Open Sans"/>
          <w:sz w:val="20"/>
          <w:lang w:val="fr-CH"/>
        </w:rPr>
      </w:pPr>
    </w:p>
    <w:p w14:paraId="5212A523" w14:textId="126B2022" w:rsidR="00E07216" w:rsidRPr="00DF4FB1" w:rsidRDefault="00E07216" w:rsidP="00FA5CD6">
      <w:pPr>
        <w:rPr>
          <w:rFonts w:ascii="Open Sans" w:hAnsi="Open Sans" w:cs="Open Sans"/>
          <w:i/>
          <w:szCs w:val="24"/>
        </w:rPr>
      </w:pPr>
      <w:proofErr w:type="spellStart"/>
      <w:r w:rsidRPr="00DF4FB1">
        <w:rPr>
          <w:rFonts w:ascii="Open Sans" w:hAnsi="Open Sans" w:cs="Open Sans"/>
          <w:i/>
          <w:szCs w:val="24"/>
        </w:rPr>
        <w:t>Texaid</w:t>
      </w:r>
      <w:proofErr w:type="spellEnd"/>
      <w:r w:rsidRPr="00DF4FB1">
        <w:rPr>
          <w:rFonts w:ascii="Open Sans" w:hAnsi="Open Sans" w:cs="Open Sans"/>
          <w:i/>
          <w:szCs w:val="24"/>
        </w:rPr>
        <w:t xml:space="preserve"> – Environmental Responsibility with a System</w:t>
      </w:r>
    </w:p>
    <w:p w14:paraId="30560CB4" w14:textId="00D11FE6" w:rsidR="00E07216" w:rsidRPr="00DF4FB1" w:rsidRDefault="00B24B09" w:rsidP="00FA5CD6">
      <w:pPr>
        <w:spacing w:line="360" w:lineRule="auto"/>
        <w:rPr>
          <w:rFonts w:ascii="Open Sans" w:hAnsi="Open Sans" w:cs="Open Sans"/>
          <w:b/>
          <w:szCs w:val="24"/>
        </w:rPr>
      </w:pPr>
      <w:r w:rsidRPr="00DF4FB1">
        <w:rPr>
          <w:rFonts w:ascii="Open Sans" w:hAnsi="Open Sans" w:cs="Open Sans"/>
          <w:b/>
          <w:szCs w:val="24"/>
        </w:rPr>
        <w:t>Environmental management certified in accordance with ISO 14001:2015</w:t>
      </w:r>
    </w:p>
    <w:p w14:paraId="703218D3" w14:textId="77777777" w:rsidR="00E07216" w:rsidRPr="00DF4FB1" w:rsidRDefault="00E07216" w:rsidP="00B24B09">
      <w:pPr>
        <w:spacing w:line="360" w:lineRule="auto"/>
        <w:rPr>
          <w:rFonts w:ascii="Open Sans" w:hAnsi="Open Sans" w:cs="Open Sans"/>
          <w:sz w:val="20"/>
        </w:rPr>
      </w:pPr>
    </w:p>
    <w:p w14:paraId="1F772DCE" w14:textId="0DBDE197" w:rsidR="00E07216" w:rsidRPr="00DF4FB1" w:rsidRDefault="009A566D" w:rsidP="00B24B09">
      <w:pPr>
        <w:spacing w:line="360" w:lineRule="auto"/>
        <w:rPr>
          <w:rFonts w:ascii="Open Sans" w:hAnsi="Open Sans" w:cs="Open Sans"/>
          <w:b/>
          <w:sz w:val="20"/>
        </w:rPr>
      </w:pPr>
      <w:proofErr w:type="spellStart"/>
      <w:r>
        <w:rPr>
          <w:rFonts w:ascii="Open Sans" w:hAnsi="Open Sans" w:cs="Open Sans"/>
          <w:sz w:val="20"/>
        </w:rPr>
        <w:t>Schattdorf</w:t>
      </w:r>
      <w:proofErr w:type="spellEnd"/>
      <w:r>
        <w:rPr>
          <w:rFonts w:ascii="Open Sans" w:hAnsi="Open Sans" w:cs="Open Sans"/>
          <w:sz w:val="20"/>
        </w:rPr>
        <w:t>, 08</w:t>
      </w:r>
      <w:r w:rsidR="00B24B09" w:rsidRPr="00DF4FB1">
        <w:rPr>
          <w:rFonts w:ascii="Open Sans" w:hAnsi="Open Sans" w:cs="Open Sans"/>
          <w:sz w:val="20"/>
        </w:rPr>
        <w:t xml:space="preserve">. </w:t>
      </w:r>
      <w:r>
        <w:rPr>
          <w:rFonts w:ascii="Open Sans" w:hAnsi="Open Sans" w:cs="Open Sans"/>
          <w:sz w:val="20"/>
        </w:rPr>
        <w:t>November</w:t>
      </w:r>
      <w:r w:rsidR="00B24B09" w:rsidRPr="00DF4FB1">
        <w:rPr>
          <w:rFonts w:ascii="Open Sans" w:hAnsi="Open Sans" w:cs="Open Sans"/>
          <w:sz w:val="20"/>
        </w:rPr>
        <w:t xml:space="preserve"> 2016 –</w:t>
      </w:r>
      <w:r w:rsidR="00B24B09" w:rsidRPr="00DF4FB1">
        <w:rPr>
          <w:rFonts w:ascii="Open Sans" w:hAnsi="Open Sans" w:cs="Open Sans"/>
          <w:b/>
          <w:sz w:val="20"/>
        </w:rPr>
        <w:t xml:space="preserve"> At </w:t>
      </w:r>
      <w:proofErr w:type="spellStart"/>
      <w:r w:rsidR="00B24B09" w:rsidRPr="00DF4FB1">
        <w:rPr>
          <w:rFonts w:ascii="Open Sans" w:hAnsi="Open Sans" w:cs="Open Sans"/>
          <w:b/>
          <w:sz w:val="20"/>
        </w:rPr>
        <w:t>Texaid</w:t>
      </w:r>
      <w:proofErr w:type="spellEnd"/>
      <w:r w:rsidR="00B24B09" w:rsidRPr="00DF4FB1">
        <w:rPr>
          <w:rFonts w:ascii="Open Sans" w:hAnsi="Open Sans" w:cs="Open Sans"/>
          <w:b/>
          <w:sz w:val="20"/>
        </w:rPr>
        <w:t xml:space="preserve"> </w:t>
      </w:r>
      <w:proofErr w:type="spellStart"/>
      <w:r w:rsidR="00B24B09" w:rsidRPr="00DF4FB1">
        <w:rPr>
          <w:rFonts w:ascii="Open Sans" w:hAnsi="Open Sans" w:cs="Open Sans"/>
          <w:b/>
          <w:sz w:val="20"/>
        </w:rPr>
        <w:t>Textilverwertungs</w:t>
      </w:r>
      <w:proofErr w:type="spellEnd"/>
      <w:r w:rsidR="00B24B09" w:rsidRPr="00DF4FB1">
        <w:rPr>
          <w:rFonts w:ascii="Open Sans" w:hAnsi="Open Sans" w:cs="Open Sans"/>
          <w:b/>
          <w:sz w:val="20"/>
        </w:rPr>
        <w:t>-AG, working towards sustainability is an important aspect of our corporate strategy: The textiles recycling company has been awarded the ISO certificate 14001:2015 for its environmental management system, thereby further strengthening its quality claim.</w:t>
      </w:r>
    </w:p>
    <w:p w14:paraId="05A4445B" w14:textId="09DF13FB" w:rsidR="00C4355C" w:rsidRPr="00DF4FB1" w:rsidRDefault="00C4355C" w:rsidP="00FA5CD6">
      <w:pPr>
        <w:spacing w:line="360" w:lineRule="auto"/>
        <w:rPr>
          <w:rFonts w:ascii="Open Sans" w:hAnsi="Open Sans" w:cs="Open Sans"/>
          <w:sz w:val="20"/>
        </w:rPr>
      </w:pPr>
    </w:p>
    <w:p w14:paraId="7D58FD5B" w14:textId="2288B271" w:rsidR="00D365CB" w:rsidRPr="00DF4FB1" w:rsidRDefault="00CD530D" w:rsidP="007160C4">
      <w:pPr>
        <w:spacing w:line="360" w:lineRule="auto"/>
        <w:rPr>
          <w:rFonts w:ascii="Open Sans" w:hAnsi="Open Sans" w:cs="Open Sans"/>
          <w:sz w:val="20"/>
        </w:rPr>
      </w:pPr>
      <w:r w:rsidRPr="00DF4FB1">
        <w:rPr>
          <w:rFonts w:ascii="Open Sans" w:hAnsi="Open Sans" w:cs="Open Sans"/>
          <w:sz w:val="20"/>
        </w:rPr>
        <w:t xml:space="preserve">One of </w:t>
      </w:r>
      <w:proofErr w:type="spellStart"/>
      <w:r w:rsidRPr="00DF4FB1">
        <w:rPr>
          <w:rFonts w:ascii="Open Sans" w:hAnsi="Open Sans" w:cs="Open Sans"/>
          <w:sz w:val="20"/>
        </w:rPr>
        <w:t>Texaid’s</w:t>
      </w:r>
      <w:proofErr w:type="spellEnd"/>
      <w:r w:rsidRPr="00DF4FB1">
        <w:rPr>
          <w:rFonts w:ascii="Open Sans" w:hAnsi="Open Sans" w:cs="Open Sans"/>
          <w:sz w:val="20"/>
        </w:rPr>
        <w:t xml:space="preserve"> goals as a company is to keep used clothes in the textiles cycle. This saves valuable resources and protects the environment. So that the goal can be achieved with as little environmental impact as possible, </w:t>
      </w:r>
      <w:proofErr w:type="spellStart"/>
      <w:r w:rsidRPr="00DF4FB1">
        <w:rPr>
          <w:rFonts w:ascii="Open Sans" w:hAnsi="Open Sans" w:cs="Open Sans"/>
          <w:sz w:val="20"/>
        </w:rPr>
        <w:t>Texaid</w:t>
      </w:r>
      <w:proofErr w:type="spellEnd"/>
      <w:r w:rsidRPr="00DF4FB1">
        <w:rPr>
          <w:rFonts w:ascii="Open Sans" w:hAnsi="Open Sans" w:cs="Open Sans"/>
          <w:sz w:val="20"/>
        </w:rPr>
        <w:t xml:space="preserve"> is continually reviewing its work processes and quality standards. For its dedication to reducing greenhouse gases, at the beginning of 2015 the company was awarded the Gold Label "CO</w:t>
      </w:r>
      <w:r w:rsidRPr="00DF4FB1">
        <w:rPr>
          <w:rFonts w:ascii="Open Sans" w:hAnsi="Open Sans" w:cs="Open Sans"/>
          <w:sz w:val="20"/>
          <w:vertAlign w:val="subscript"/>
        </w:rPr>
        <w:t>2</w:t>
      </w:r>
      <w:r w:rsidRPr="00DF4FB1">
        <w:rPr>
          <w:rFonts w:ascii="Open Sans" w:hAnsi="Open Sans" w:cs="Open Sans"/>
          <w:sz w:val="20"/>
        </w:rPr>
        <w:t xml:space="preserve"> Neutral" by Swiss Climate. </w:t>
      </w:r>
      <w:proofErr w:type="spellStart"/>
      <w:r w:rsidRPr="00DF4FB1">
        <w:rPr>
          <w:rFonts w:ascii="Open Sans" w:hAnsi="Open Sans" w:cs="Open Sans"/>
          <w:sz w:val="20"/>
        </w:rPr>
        <w:t>Texaid</w:t>
      </w:r>
      <w:proofErr w:type="spellEnd"/>
      <w:r w:rsidRPr="00DF4FB1">
        <w:rPr>
          <w:rFonts w:ascii="Open Sans" w:hAnsi="Open Sans" w:cs="Open Sans"/>
          <w:sz w:val="20"/>
        </w:rPr>
        <w:t xml:space="preserve"> has now gone one step further and has had its environmental management successfully audited by the Swiss Association of Quality and Management Systems (SQS). </w:t>
      </w:r>
    </w:p>
    <w:p w14:paraId="4AEDA453" w14:textId="732EC007" w:rsidR="007A682C" w:rsidRPr="00DF4FB1" w:rsidRDefault="007A682C" w:rsidP="007160C4">
      <w:pPr>
        <w:spacing w:line="360" w:lineRule="auto"/>
        <w:rPr>
          <w:rFonts w:ascii="Open Sans" w:hAnsi="Open Sans" w:cs="Open Sans"/>
          <w:sz w:val="20"/>
        </w:rPr>
      </w:pPr>
    </w:p>
    <w:p w14:paraId="6389D270" w14:textId="171E5421" w:rsidR="00AF3989" w:rsidRPr="00DF4FB1" w:rsidRDefault="00AF3989" w:rsidP="007160C4">
      <w:pPr>
        <w:spacing w:line="360" w:lineRule="auto"/>
        <w:rPr>
          <w:rFonts w:ascii="Open Sans" w:hAnsi="Open Sans" w:cs="Open Sans"/>
          <w:b/>
          <w:sz w:val="20"/>
        </w:rPr>
      </w:pPr>
      <w:r w:rsidRPr="00DF4FB1">
        <w:rPr>
          <w:rFonts w:ascii="Open Sans" w:hAnsi="Open Sans" w:cs="Open Sans"/>
          <w:b/>
          <w:sz w:val="20"/>
        </w:rPr>
        <w:t>Recognizing the relevant environmental effects</w:t>
      </w:r>
    </w:p>
    <w:p w14:paraId="6329D843" w14:textId="7D6C74F3" w:rsidR="003136BB" w:rsidRPr="00DF4FB1" w:rsidRDefault="00C4355C" w:rsidP="007160C4">
      <w:pPr>
        <w:spacing w:line="360" w:lineRule="auto"/>
        <w:rPr>
          <w:rFonts w:ascii="Open Sans" w:hAnsi="Open Sans" w:cs="Open Sans"/>
          <w:sz w:val="20"/>
        </w:rPr>
      </w:pPr>
      <w:r w:rsidRPr="00DF4FB1">
        <w:rPr>
          <w:rFonts w:ascii="Open Sans" w:hAnsi="Open Sans" w:cs="Open Sans"/>
          <w:sz w:val="20"/>
        </w:rPr>
        <w:t xml:space="preserve">With certification in accordance with ISO 14001:2015, </w:t>
      </w:r>
      <w:proofErr w:type="spellStart"/>
      <w:r w:rsidRPr="00DF4FB1">
        <w:rPr>
          <w:rFonts w:ascii="Open Sans" w:hAnsi="Open Sans" w:cs="Open Sans"/>
          <w:sz w:val="20"/>
        </w:rPr>
        <w:t>Texaid</w:t>
      </w:r>
      <w:proofErr w:type="spellEnd"/>
      <w:r w:rsidRPr="00DF4FB1">
        <w:rPr>
          <w:rFonts w:ascii="Open Sans" w:hAnsi="Open Sans" w:cs="Open Sans"/>
          <w:sz w:val="20"/>
        </w:rPr>
        <w:t xml:space="preserve"> guarantees that environmental impacts are competently observed, continually measured and consistently reduced. In so doing, </w:t>
      </w:r>
      <w:proofErr w:type="spellStart"/>
      <w:r w:rsidRPr="00DF4FB1">
        <w:rPr>
          <w:rFonts w:ascii="Open Sans" w:hAnsi="Open Sans" w:cs="Open Sans"/>
          <w:sz w:val="20"/>
        </w:rPr>
        <w:t>Texaid</w:t>
      </w:r>
      <w:proofErr w:type="spellEnd"/>
      <w:r w:rsidRPr="00DF4FB1">
        <w:rPr>
          <w:rFonts w:ascii="Open Sans" w:hAnsi="Open Sans" w:cs="Open Sans"/>
          <w:sz w:val="20"/>
        </w:rPr>
        <w:t xml:space="preserve"> spells out its claim to constantly optimize the company’s environmental performance and all associated processes with the involvement of the interested stakeholders. Michael Emmenegger, Quality and Risk Manager at </w:t>
      </w:r>
      <w:proofErr w:type="spellStart"/>
      <w:r w:rsidRPr="00DF4FB1">
        <w:rPr>
          <w:rFonts w:ascii="Open Sans" w:hAnsi="Open Sans" w:cs="Open Sans"/>
          <w:sz w:val="20"/>
        </w:rPr>
        <w:t>Texaid</w:t>
      </w:r>
      <w:proofErr w:type="spellEnd"/>
      <w:r w:rsidRPr="00DF4FB1">
        <w:rPr>
          <w:rFonts w:ascii="Open Sans" w:hAnsi="Open Sans" w:cs="Open Sans"/>
          <w:sz w:val="20"/>
        </w:rPr>
        <w:t xml:space="preserve">, stresses that "with the additional certification, </w:t>
      </w:r>
      <w:proofErr w:type="spellStart"/>
      <w:r w:rsidRPr="00DF4FB1">
        <w:rPr>
          <w:rFonts w:ascii="Open Sans" w:hAnsi="Open Sans" w:cs="Open Sans"/>
          <w:sz w:val="20"/>
        </w:rPr>
        <w:t>Texaid</w:t>
      </w:r>
      <w:proofErr w:type="spellEnd"/>
      <w:r w:rsidRPr="00DF4FB1">
        <w:rPr>
          <w:rFonts w:ascii="Open Sans" w:hAnsi="Open Sans" w:cs="Open Sans"/>
          <w:sz w:val="20"/>
        </w:rPr>
        <w:t xml:space="preserve"> demonstrates that it stands for the highest quality and optimum process orientation (ISO 9001), without overlooking the relevant environmental aspects (ISO 14001)". For example, staff have been make sensitive through training about recognizing relevant environmental aspects in their respective departments. Concrete measures have also been defined for climate protection, in order to reduce CO</w:t>
      </w:r>
      <w:r w:rsidRPr="00DF4FB1">
        <w:rPr>
          <w:rFonts w:ascii="Open Sans" w:hAnsi="Open Sans" w:cs="Open Sans"/>
          <w:sz w:val="20"/>
          <w:vertAlign w:val="subscript"/>
        </w:rPr>
        <w:t>2</w:t>
      </w:r>
      <w:r w:rsidRPr="00DF4FB1">
        <w:rPr>
          <w:rFonts w:ascii="Open Sans" w:hAnsi="Open Sans" w:cs="Open Sans"/>
          <w:sz w:val="20"/>
        </w:rPr>
        <w:t xml:space="preserve"> emissions per </w:t>
      </w:r>
      <w:proofErr w:type="spellStart"/>
      <w:r w:rsidRPr="00DF4FB1">
        <w:rPr>
          <w:rFonts w:ascii="Open Sans" w:hAnsi="Open Sans" w:cs="Open Sans"/>
          <w:sz w:val="20"/>
        </w:rPr>
        <w:t>tonne</w:t>
      </w:r>
      <w:proofErr w:type="spellEnd"/>
      <w:r w:rsidRPr="00DF4FB1">
        <w:rPr>
          <w:rFonts w:ascii="Open Sans" w:hAnsi="Open Sans" w:cs="Open Sans"/>
          <w:sz w:val="20"/>
        </w:rPr>
        <w:t xml:space="preserve"> of collected used textiles by 15 per cent by 2020.</w:t>
      </w:r>
    </w:p>
    <w:p w14:paraId="44CF7B86" w14:textId="66C29739" w:rsidR="003136BB" w:rsidRPr="00DF4FB1" w:rsidRDefault="003136BB" w:rsidP="007160C4">
      <w:pPr>
        <w:spacing w:line="360" w:lineRule="auto"/>
        <w:rPr>
          <w:rFonts w:ascii="Open Sans" w:hAnsi="Open Sans" w:cs="Open Sans"/>
          <w:sz w:val="20"/>
        </w:rPr>
      </w:pPr>
    </w:p>
    <w:p w14:paraId="523053DA" w14:textId="230DAC7C" w:rsidR="003136BB" w:rsidRPr="00DF4FB1" w:rsidRDefault="003136BB" w:rsidP="007160C4">
      <w:pPr>
        <w:spacing w:line="360" w:lineRule="auto"/>
        <w:rPr>
          <w:rFonts w:ascii="Open Sans" w:hAnsi="Open Sans" w:cs="Open Sans"/>
          <w:sz w:val="20"/>
        </w:rPr>
      </w:pPr>
    </w:p>
    <w:p w14:paraId="5E9EE62A" w14:textId="77777777" w:rsidR="003136BB" w:rsidRPr="00DF4FB1" w:rsidRDefault="003136BB" w:rsidP="007160C4">
      <w:pPr>
        <w:spacing w:line="360" w:lineRule="auto"/>
        <w:rPr>
          <w:rFonts w:ascii="Open Sans" w:hAnsi="Open Sans" w:cs="Open Sans"/>
          <w:sz w:val="20"/>
        </w:rPr>
      </w:pPr>
    </w:p>
    <w:p w14:paraId="4EB42C64" w14:textId="323A0ED2" w:rsidR="00D365CB" w:rsidRPr="00DF4FB1" w:rsidRDefault="00AF3989" w:rsidP="007160C4">
      <w:pPr>
        <w:spacing w:line="360" w:lineRule="auto"/>
        <w:rPr>
          <w:rFonts w:ascii="Open Sans" w:hAnsi="Open Sans" w:cs="Open Sans"/>
          <w:b/>
          <w:sz w:val="20"/>
        </w:rPr>
      </w:pPr>
      <w:r w:rsidRPr="00DF4FB1">
        <w:rPr>
          <w:rFonts w:ascii="Open Sans" w:hAnsi="Open Sans" w:cs="Open Sans"/>
          <w:b/>
          <w:sz w:val="20"/>
        </w:rPr>
        <w:t>Internationally valid certification</w:t>
      </w:r>
    </w:p>
    <w:p w14:paraId="751D8B5A" w14:textId="10F0C04A" w:rsidR="006724DB" w:rsidRPr="00DF4FB1" w:rsidRDefault="00A532C2" w:rsidP="007160C4">
      <w:pPr>
        <w:spacing w:line="360" w:lineRule="auto"/>
        <w:rPr>
          <w:rFonts w:ascii="Open Sans" w:hAnsi="Open Sans" w:cs="Open Sans"/>
          <w:sz w:val="20"/>
        </w:rPr>
      </w:pPr>
      <w:r w:rsidRPr="00DF4FB1">
        <w:rPr>
          <w:rFonts w:ascii="Open Sans" w:hAnsi="Open Sans" w:cs="Open Sans"/>
          <w:sz w:val="20"/>
        </w:rPr>
        <w:t>The ISO standard 14001:2015 forms the basis for a systematic alignment to relevant environmental aspects and interested stakeholders. It defines a framework that aids the company in reducing the negative effects of environmental conditions on the organization and in developing an environmental policy that is geared to the company. From this, an environmental management approach is systematically built up and implemented accordingly.</w:t>
      </w:r>
    </w:p>
    <w:p w14:paraId="56C32972" w14:textId="77777777" w:rsidR="006724DB" w:rsidRPr="00DF4FB1" w:rsidRDefault="006724DB" w:rsidP="007160C4">
      <w:pPr>
        <w:spacing w:line="360" w:lineRule="auto"/>
        <w:rPr>
          <w:rFonts w:ascii="Open Sans" w:hAnsi="Open Sans" w:cs="Open Sans"/>
          <w:sz w:val="20"/>
        </w:rPr>
      </w:pPr>
    </w:p>
    <w:p w14:paraId="44B5E15D" w14:textId="441A6D42" w:rsidR="00A532C2" w:rsidRPr="00DF4FB1" w:rsidRDefault="00675F20" w:rsidP="007160C4">
      <w:pPr>
        <w:spacing w:line="360" w:lineRule="auto"/>
        <w:rPr>
          <w:rFonts w:ascii="Open Sans" w:hAnsi="Open Sans" w:cs="Open Sans"/>
          <w:sz w:val="20"/>
        </w:rPr>
      </w:pPr>
      <w:r w:rsidRPr="00DF4FB1">
        <w:rPr>
          <w:rFonts w:ascii="Open Sans" w:hAnsi="Open Sans" w:cs="Open Sans"/>
          <w:sz w:val="20"/>
        </w:rPr>
        <w:t xml:space="preserve">Visit our web site at www.texaid.ch to read the </w:t>
      </w:r>
      <w:proofErr w:type="spellStart"/>
      <w:r w:rsidRPr="00DF4FB1">
        <w:rPr>
          <w:rFonts w:ascii="Open Sans" w:hAnsi="Open Sans" w:cs="Open Sans"/>
          <w:sz w:val="20"/>
        </w:rPr>
        <w:t>Texaid</w:t>
      </w:r>
      <w:proofErr w:type="spellEnd"/>
      <w:r w:rsidRPr="00DF4FB1">
        <w:rPr>
          <w:rFonts w:ascii="Open Sans" w:hAnsi="Open Sans" w:cs="Open Sans"/>
          <w:sz w:val="20"/>
        </w:rPr>
        <w:t xml:space="preserve"> environmental policy.</w:t>
      </w:r>
    </w:p>
    <w:p w14:paraId="09E9C9D2" w14:textId="1DDC4473" w:rsidR="00FA5CD6" w:rsidRPr="00DF4FB1" w:rsidRDefault="00FA5CD6" w:rsidP="00FA5CD6">
      <w:pPr>
        <w:spacing w:line="360" w:lineRule="auto"/>
        <w:rPr>
          <w:rFonts w:ascii="Open Sans" w:hAnsi="Open Sans" w:cs="Open Sans"/>
          <w:sz w:val="20"/>
        </w:rPr>
      </w:pPr>
    </w:p>
    <w:p w14:paraId="623DD8DB" w14:textId="4E4AC3E1" w:rsidR="00E07216" w:rsidRPr="00DF4FB1"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rPr>
      </w:pPr>
      <w:proofErr w:type="spellStart"/>
      <w:r w:rsidRPr="00DF4FB1">
        <w:rPr>
          <w:rFonts w:ascii="Open Sans" w:hAnsi="Open Sans" w:cs="Open Sans"/>
          <w:bCs/>
          <w:sz w:val="20"/>
        </w:rPr>
        <w:t>Texaid</w:t>
      </w:r>
      <w:proofErr w:type="spellEnd"/>
      <w:r w:rsidRPr="00DF4FB1">
        <w:rPr>
          <w:rFonts w:ascii="Open Sans" w:hAnsi="Open Sans" w:cs="Open Sans"/>
          <w:bCs/>
          <w:sz w:val="20"/>
        </w:rPr>
        <w:t xml:space="preserve"> </w:t>
      </w:r>
      <w:r w:rsidRPr="00DF4FB1">
        <w:rPr>
          <w:rFonts w:ascii="Open Sans" w:hAnsi="Open Sans" w:cs="Open Sans"/>
          <w:sz w:val="20"/>
        </w:rPr>
        <w:t xml:space="preserve">was founded in 1978 as a charity private partnership between the aid organizations Swiss Red Cross, Caritas Switzerland, </w:t>
      </w:r>
      <w:proofErr w:type="spellStart"/>
      <w:r w:rsidRPr="00DF4FB1">
        <w:rPr>
          <w:rFonts w:ascii="Open Sans" w:hAnsi="Open Sans" w:cs="Open Sans"/>
          <w:sz w:val="20"/>
        </w:rPr>
        <w:t>Winterhilfe</w:t>
      </w:r>
      <w:proofErr w:type="spellEnd"/>
      <w:r w:rsidRPr="00DF4FB1">
        <w:rPr>
          <w:rFonts w:ascii="Open Sans" w:hAnsi="Open Sans" w:cs="Open Sans"/>
          <w:sz w:val="20"/>
        </w:rPr>
        <w:t xml:space="preserve"> Switzerland, </w:t>
      </w:r>
      <w:proofErr w:type="spellStart"/>
      <w:r w:rsidRPr="00DF4FB1">
        <w:rPr>
          <w:rFonts w:ascii="Open Sans" w:hAnsi="Open Sans" w:cs="Open Sans"/>
          <w:sz w:val="20"/>
        </w:rPr>
        <w:t>Solidar</w:t>
      </w:r>
      <w:proofErr w:type="spellEnd"/>
      <w:r w:rsidRPr="00DF4FB1">
        <w:rPr>
          <w:rFonts w:ascii="Open Sans" w:hAnsi="Open Sans" w:cs="Open Sans"/>
          <w:sz w:val="20"/>
        </w:rPr>
        <w:t xml:space="preserve"> Suisse, </w:t>
      </w:r>
      <w:proofErr w:type="spellStart"/>
      <w:r w:rsidRPr="00DF4FB1">
        <w:rPr>
          <w:rFonts w:ascii="Open Sans" w:hAnsi="Open Sans" w:cs="Open Sans"/>
          <w:sz w:val="20"/>
        </w:rPr>
        <w:t>Kolping</w:t>
      </w:r>
      <w:proofErr w:type="spellEnd"/>
      <w:r w:rsidRPr="00DF4FB1">
        <w:rPr>
          <w:rFonts w:ascii="Open Sans" w:hAnsi="Open Sans" w:cs="Open Sans"/>
          <w:sz w:val="20"/>
        </w:rPr>
        <w:t xml:space="preserve"> Switzerland and HEKS, together with an entrepreneur. Based in Switzerland's Uri canton, and with branches in Germany, Bulgaria, Hungary and Morocco, the company is one of Europe's leading textile recycling service providers. In Switzerland, </w:t>
      </w:r>
      <w:proofErr w:type="spellStart"/>
      <w:r w:rsidRPr="00DF4FB1">
        <w:rPr>
          <w:rFonts w:ascii="Open Sans" w:hAnsi="Open Sans" w:cs="Open Sans"/>
          <w:sz w:val="20"/>
        </w:rPr>
        <w:t>Texaid</w:t>
      </w:r>
      <w:proofErr w:type="spellEnd"/>
      <w:r w:rsidRPr="00DF4FB1">
        <w:rPr>
          <w:rFonts w:ascii="Open Sans" w:hAnsi="Open Sans" w:cs="Open Sans"/>
          <w:sz w:val="20"/>
        </w:rPr>
        <w:t xml:space="preserve"> has an ISO-certified quality and environmental management system (ISO 9001 &amp; ISO 14001) and has been awarded the «CO</w:t>
      </w:r>
      <w:r w:rsidRPr="00DF4FB1">
        <w:rPr>
          <w:rFonts w:ascii="Open Sans" w:hAnsi="Open Sans" w:cs="Open Sans"/>
          <w:sz w:val="20"/>
          <w:vertAlign w:val="subscript"/>
        </w:rPr>
        <w:t>2</w:t>
      </w:r>
      <w:r w:rsidRPr="00DF4FB1">
        <w:rPr>
          <w:rFonts w:ascii="Open Sans" w:hAnsi="Open Sans" w:cs="Open Sans"/>
          <w:sz w:val="20"/>
        </w:rPr>
        <w:t xml:space="preserve"> Neutral» quality seal by Swiss Climate AG. </w:t>
      </w:r>
    </w:p>
    <w:p w14:paraId="79B52FFB" w14:textId="77777777" w:rsidR="00D43EC2" w:rsidRPr="00DF4FB1" w:rsidRDefault="00D43EC2" w:rsidP="00E07216">
      <w:pPr>
        <w:spacing w:line="360" w:lineRule="auto"/>
        <w:ind w:left="397" w:right="424"/>
        <w:rPr>
          <w:rFonts w:ascii="Open Sans" w:hAnsi="Open Sans" w:cs="Open Sans"/>
          <w:sz w:val="20"/>
        </w:rPr>
      </w:pPr>
    </w:p>
    <w:p w14:paraId="36FEBC00" w14:textId="77777777" w:rsidR="00C75200" w:rsidRPr="00DF4FB1" w:rsidRDefault="00C75200" w:rsidP="00531747">
      <w:pPr>
        <w:spacing w:line="360" w:lineRule="auto"/>
        <w:ind w:right="424"/>
        <w:rPr>
          <w:rFonts w:ascii="Open Sans" w:hAnsi="Open Sans" w:cs="Open Sans"/>
          <w:sz w:val="20"/>
        </w:rPr>
      </w:pPr>
      <w:r w:rsidRPr="00DF4FB1">
        <w:rPr>
          <w:rFonts w:ascii="Open Sans" w:hAnsi="Open Sans" w:cs="Open Sans"/>
          <w:sz w:val="20"/>
        </w:rPr>
        <w:t>For more information:</w:t>
      </w:r>
    </w:p>
    <w:p w14:paraId="657F23BD" w14:textId="77777777" w:rsidR="00C75200" w:rsidRPr="00DF4FB1" w:rsidRDefault="00C75200" w:rsidP="00531747">
      <w:pPr>
        <w:spacing w:line="360" w:lineRule="auto"/>
        <w:ind w:right="424"/>
        <w:rPr>
          <w:rFonts w:ascii="Open Sans" w:hAnsi="Open Sans" w:cs="Open Sans"/>
          <w:sz w:val="20"/>
        </w:rPr>
      </w:pPr>
      <w:r w:rsidRPr="00DF4FB1">
        <w:rPr>
          <w:rFonts w:ascii="Open Sans" w:hAnsi="Open Sans" w:cs="Open Sans"/>
          <w:sz w:val="20"/>
        </w:rPr>
        <w:t>TEXAID press office</w:t>
      </w:r>
    </w:p>
    <w:p w14:paraId="598AFE66" w14:textId="4684E348" w:rsidR="00531747" w:rsidRPr="00DF4FB1" w:rsidRDefault="001E0FA1" w:rsidP="00531747">
      <w:pPr>
        <w:spacing w:line="360" w:lineRule="auto"/>
        <w:ind w:right="424"/>
        <w:rPr>
          <w:rFonts w:ascii="Open Sans" w:hAnsi="Open Sans" w:cs="Open Sans"/>
          <w:sz w:val="20"/>
        </w:rPr>
      </w:pPr>
      <w:r w:rsidRPr="00DF4FB1">
        <w:rPr>
          <w:rFonts w:ascii="Open Sans" w:hAnsi="Open Sans" w:cs="Open Sans"/>
          <w:sz w:val="20"/>
        </w:rPr>
        <w:t>Phone: 041 874 54 16</w:t>
      </w:r>
    </w:p>
    <w:p w14:paraId="444E68BE" w14:textId="77777777" w:rsidR="00A41A48" w:rsidRPr="00DF4FB1" w:rsidRDefault="00D00831" w:rsidP="00531747">
      <w:pPr>
        <w:spacing w:line="360" w:lineRule="auto"/>
        <w:ind w:right="424"/>
        <w:rPr>
          <w:rFonts w:ascii="Open Sans" w:hAnsi="Open Sans" w:cs="Open Sans"/>
          <w:sz w:val="20"/>
        </w:rPr>
      </w:pPr>
      <w:r w:rsidRPr="00DF4FB1">
        <w:rPr>
          <w:rFonts w:ascii="Open Sans" w:hAnsi="Open Sans" w:cs="Open Sans"/>
          <w:sz w:val="20"/>
        </w:rPr>
        <w:t>Email: pressestelle@texaid.ch</w:t>
      </w:r>
    </w:p>
    <w:p w14:paraId="0F152B20" w14:textId="24AA7096" w:rsidR="00C359BC" w:rsidRPr="00DF4FB1" w:rsidRDefault="00C359BC" w:rsidP="00AF3989">
      <w:pPr>
        <w:spacing w:line="360" w:lineRule="auto"/>
        <w:rPr>
          <w:rFonts w:ascii="Open Sans" w:hAnsi="Open Sans" w:cs="Open Sans"/>
          <w:sz w:val="20"/>
        </w:rPr>
      </w:pPr>
    </w:p>
    <w:p w14:paraId="39ADE324" w14:textId="3C0174B3" w:rsidR="00AF3989" w:rsidRPr="00DF4FB1" w:rsidRDefault="00AF3989" w:rsidP="00AF3989">
      <w:pPr>
        <w:spacing w:line="360" w:lineRule="auto"/>
        <w:rPr>
          <w:rFonts w:ascii="Open Sans" w:hAnsi="Open Sans" w:cs="Open Sans"/>
          <w:sz w:val="20"/>
        </w:rPr>
      </w:pPr>
      <w:r w:rsidRPr="00DF4FB1">
        <w:rPr>
          <w:rFonts w:ascii="Open Sans" w:hAnsi="Open Sans" w:cs="Open Sans"/>
          <w:sz w:val="20"/>
        </w:rPr>
        <w:t xml:space="preserve">For information about the ISO standard, go to </w:t>
      </w:r>
      <w:hyperlink r:id="rId6">
        <w:r w:rsidRPr="00DF4FB1">
          <w:rPr>
            <w:rStyle w:val="Hyperlink"/>
            <w:rFonts w:ascii="Open Sans" w:hAnsi="Open Sans" w:cs="Open Sans"/>
            <w:sz w:val="20"/>
          </w:rPr>
          <w:t>www.sqs.ch</w:t>
        </w:r>
      </w:hyperlink>
    </w:p>
    <w:p w14:paraId="770FFA5F" w14:textId="1EE6D6F0" w:rsidR="001131BB" w:rsidRPr="00DF4FB1" w:rsidRDefault="001131BB" w:rsidP="00AF3989">
      <w:pPr>
        <w:spacing w:line="360" w:lineRule="auto"/>
        <w:rPr>
          <w:rFonts w:ascii="Open Sans" w:hAnsi="Open Sans" w:cs="Open Sans"/>
          <w:sz w:val="20"/>
        </w:rPr>
      </w:pPr>
    </w:p>
    <w:p w14:paraId="18D07BD9" w14:textId="46D39A40" w:rsidR="001131BB" w:rsidRPr="00DF4FB1" w:rsidRDefault="001131BB" w:rsidP="00AF3989">
      <w:pPr>
        <w:spacing w:line="360" w:lineRule="auto"/>
        <w:rPr>
          <w:rFonts w:ascii="Open Sans" w:hAnsi="Open Sans" w:cs="Open Sans"/>
          <w:sz w:val="20"/>
        </w:rPr>
      </w:pPr>
      <w:r w:rsidRPr="00DF4FB1">
        <w:rPr>
          <w:rFonts w:ascii="Open Sans" w:hAnsi="Open Sans" w:cs="Open Sans"/>
          <w:sz w:val="20"/>
        </w:rPr>
        <w:t xml:space="preserve">Visit </w:t>
      </w:r>
      <w:hyperlink r:id="rId7" w:history="1">
        <w:r w:rsidRPr="004724B7">
          <w:rPr>
            <w:rStyle w:val="Hyperlink"/>
            <w:rFonts w:ascii="Open Sans" w:hAnsi="Open Sans" w:cs="Open Sans"/>
            <w:sz w:val="20"/>
          </w:rPr>
          <w:t>Downloads</w:t>
        </w:r>
      </w:hyperlink>
      <w:bookmarkStart w:id="0" w:name="_GoBack"/>
      <w:bookmarkEnd w:id="0"/>
      <w:r w:rsidRPr="00DF4FB1">
        <w:rPr>
          <w:rFonts w:ascii="Open Sans" w:hAnsi="Open Sans" w:cs="Open Sans"/>
          <w:sz w:val="20"/>
        </w:rPr>
        <w:t xml:space="preserve"> on our web site for the related images.</w:t>
      </w:r>
    </w:p>
    <w:sectPr w:rsidR="001131BB" w:rsidRPr="00DF4FB1" w:rsidSect="00C359BC">
      <w:headerReference w:type="default" r:id="rId8"/>
      <w:headerReference w:type="first" r:id="rId9"/>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999E5" w14:textId="77777777" w:rsidR="00653644" w:rsidRDefault="00653644">
      <w:r>
        <w:separator/>
      </w:r>
    </w:p>
  </w:endnote>
  <w:endnote w:type="continuationSeparator" w:id="0">
    <w:p w14:paraId="5F281469" w14:textId="77777777" w:rsidR="00653644" w:rsidRDefault="00653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altName w:val="Arial"/>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F8A63" w14:textId="77777777" w:rsidR="00653644" w:rsidRDefault="00653644">
      <w:r>
        <w:separator/>
      </w:r>
    </w:p>
  </w:footnote>
  <w:footnote w:type="continuationSeparator" w:id="0">
    <w:p w14:paraId="78FE8BBF" w14:textId="77777777" w:rsidR="00653644" w:rsidRDefault="00653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54057B" w:rsidRDefault="0054057B">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54057B" w:rsidRDefault="0054057B"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EC6"/>
    <w:rsid w:val="00033AEA"/>
    <w:rsid w:val="0003624B"/>
    <w:rsid w:val="00036988"/>
    <w:rsid w:val="00043AA9"/>
    <w:rsid w:val="00077EBD"/>
    <w:rsid w:val="00084BAA"/>
    <w:rsid w:val="00085E52"/>
    <w:rsid w:val="000D35DD"/>
    <w:rsid w:val="000E5567"/>
    <w:rsid w:val="001131BB"/>
    <w:rsid w:val="0019198E"/>
    <w:rsid w:val="001B0A07"/>
    <w:rsid w:val="001D36B4"/>
    <w:rsid w:val="001E0FA1"/>
    <w:rsid w:val="001E332E"/>
    <w:rsid w:val="002338FC"/>
    <w:rsid w:val="00234943"/>
    <w:rsid w:val="002401DD"/>
    <w:rsid w:val="00260B5E"/>
    <w:rsid w:val="00263159"/>
    <w:rsid w:val="00266818"/>
    <w:rsid w:val="002722BA"/>
    <w:rsid w:val="0028300E"/>
    <w:rsid w:val="002A56E5"/>
    <w:rsid w:val="002B0B38"/>
    <w:rsid w:val="002B727A"/>
    <w:rsid w:val="002E2E02"/>
    <w:rsid w:val="0030416C"/>
    <w:rsid w:val="003136BB"/>
    <w:rsid w:val="00325BC7"/>
    <w:rsid w:val="0037780A"/>
    <w:rsid w:val="003A52DA"/>
    <w:rsid w:val="003F76BE"/>
    <w:rsid w:val="003F7BA3"/>
    <w:rsid w:val="00406E84"/>
    <w:rsid w:val="00413265"/>
    <w:rsid w:val="00430F6B"/>
    <w:rsid w:val="004344C0"/>
    <w:rsid w:val="004724B7"/>
    <w:rsid w:val="00490663"/>
    <w:rsid w:val="004C00C0"/>
    <w:rsid w:val="004D2A5C"/>
    <w:rsid w:val="00531747"/>
    <w:rsid w:val="0054057B"/>
    <w:rsid w:val="00554A59"/>
    <w:rsid w:val="005975DA"/>
    <w:rsid w:val="005F50AF"/>
    <w:rsid w:val="00633A23"/>
    <w:rsid w:val="00653644"/>
    <w:rsid w:val="00662106"/>
    <w:rsid w:val="006724DB"/>
    <w:rsid w:val="00675F20"/>
    <w:rsid w:val="00681C84"/>
    <w:rsid w:val="006938D1"/>
    <w:rsid w:val="00697547"/>
    <w:rsid w:val="006A5D56"/>
    <w:rsid w:val="006A6EDE"/>
    <w:rsid w:val="007068DE"/>
    <w:rsid w:val="007160C4"/>
    <w:rsid w:val="0074074E"/>
    <w:rsid w:val="007503B1"/>
    <w:rsid w:val="00791F21"/>
    <w:rsid w:val="007A682C"/>
    <w:rsid w:val="007B6E1E"/>
    <w:rsid w:val="007C2345"/>
    <w:rsid w:val="0082690D"/>
    <w:rsid w:val="008430D7"/>
    <w:rsid w:val="00862A0B"/>
    <w:rsid w:val="00870EE2"/>
    <w:rsid w:val="008B5625"/>
    <w:rsid w:val="008C2F54"/>
    <w:rsid w:val="008E5C27"/>
    <w:rsid w:val="008F1A9B"/>
    <w:rsid w:val="00902027"/>
    <w:rsid w:val="0094623B"/>
    <w:rsid w:val="0098698A"/>
    <w:rsid w:val="009A0362"/>
    <w:rsid w:val="009A566D"/>
    <w:rsid w:val="009E4CE4"/>
    <w:rsid w:val="00A23609"/>
    <w:rsid w:val="00A41A48"/>
    <w:rsid w:val="00A4735D"/>
    <w:rsid w:val="00A532C2"/>
    <w:rsid w:val="00A73B8D"/>
    <w:rsid w:val="00AD6C6B"/>
    <w:rsid w:val="00AF3989"/>
    <w:rsid w:val="00B24B09"/>
    <w:rsid w:val="00B51944"/>
    <w:rsid w:val="00B678A9"/>
    <w:rsid w:val="00B72EC6"/>
    <w:rsid w:val="00BB0AF4"/>
    <w:rsid w:val="00C3599D"/>
    <w:rsid w:val="00C359BC"/>
    <w:rsid w:val="00C4355C"/>
    <w:rsid w:val="00C662AA"/>
    <w:rsid w:val="00C75200"/>
    <w:rsid w:val="00C84C40"/>
    <w:rsid w:val="00C84FB0"/>
    <w:rsid w:val="00CA563F"/>
    <w:rsid w:val="00CB7F0C"/>
    <w:rsid w:val="00CD530D"/>
    <w:rsid w:val="00CE02FD"/>
    <w:rsid w:val="00D0023D"/>
    <w:rsid w:val="00D00831"/>
    <w:rsid w:val="00D365CB"/>
    <w:rsid w:val="00D43EC2"/>
    <w:rsid w:val="00D5149A"/>
    <w:rsid w:val="00D55BCD"/>
    <w:rsid w:val="00DC36D3"/>
    <w:rsid w:val="00DF4FB1"/>
    <w:rsid w:val="00E02CDF"/>
    <w:rsid w:val="00E07216"/>
    <w:rsid w:val="00E543C5"/>
    <w:rsid w:val="00EB437F"/>
    <w:rsid w:val="00F243B2"/>
    <w:rsid w:val="00F27419"/>
    <w:rsid w:val="00F671C3"/>
    <w:rsid w:val="00F71020"/>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oNotEmbedSmartTags/>
  <w:decimalSymbol w:val="."/>
  <w:listSeparator w:val=";"/>
  <w14:docId w14:val="79EBA60C"/>
  <w15:docId w15:val="{AFB62FAB-84D6-479C-B7E3-223DA0AB5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en-US"/>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 w:type="character" w:styleId="Hyperlink">
    <w:name w:val="Hyperlink"/>
    <w:basedOn w:val="Absatz-Standardschriftart"/>
    <w:uiPriority w:val="99"/>
    <w:unhideWhenUsed/>
    <w:rsid w:val="00675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texaid.ch/en/media-press/download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qs.c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F5B89BCF.dotm</Template>
  <TotalTime>0</TotalTime>
  <Pages>2</Pages>
  <Words>483</Words>
  <Characters>3046</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3522</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12</cp:revision>
  <cp:lastPrinted>2016-09-28T11:17:00Z</cp:lastPrinted>
  <dcterms:created xsi:type="dcterms:W3CDTF">2016-09-29T09:43:00Z</dcterms:created>
  <dcterms:modified xsi:type="dcterms:W3CDTF">2016-11-07T09:16:00Z</dcterms:modified>
</cp:coreProperties>
</file>